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59" w:rsidRPr="00AB5FB6" w:rsidRDefault="00365A75">
      <w:pPr>
        <w:pStyle w:val="Standard"/>
        <w:jc w:val="both"/>
        <w:rPr>
          <w:lang w:val="ru-RU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Директору Областного государственного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бюджетного профессионального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образовательного учреждения «Шиловский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агротехнологический техникум»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E1859" w:rsidRPr="00AB5FB6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u w:val="single"/>
          <w:lang w:val="ru-RU"/>
        </w:rPr>
        <w:t>Сидневой Юлии Владимировне</w:t>
      </w:r>
    </w:p>
    <w:p w:rsidR="00DE1859" w:rsidRPr="00AB5FB6" w:rsidRDefault="00365A75">
      <w:pPr>
        <w:pStyle w:val="Standard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  <w:lang w:val="ru-RU"/>
        </w:rPr>
        <w:t>(Ф. И. О.)</w:t>
      </w:r>
    </w:p>
    <w:p w:rsidR="00DE1859" w:rsidRPr="00AB5FB6" w:rsidRDefault="00365A75">
      <w:pPr>
        <w:pStyle w:val="Standard"/>
        <w:rPr>
          <w:lang w:val="ru-RU"/>
        </w:rPr>
      </w:pP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lang w:val="ru-RU"/>
        </w:rPr>
        <w:t>от заявителя: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Фамилия 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Имя ___</w:t>
      </w:r>
      <w:r>
        <w:rPr>
          <w:lang w:val="ru-RU"/>
        </w:rPr>
        <w:t>____________________________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Отчество 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зарегистрированного по адресу: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область ____________________________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район ______________________________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город/село 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улица ______________________________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дом _______ корп. ________ кв. 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телефон ____________________________</w:t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адрес электронной почты _____________</w:t>
      </w:r>
    </w:p>
    <w:p w:rsidR="00DE1859" w:rsidRPr="00AB5FB6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sz w:val="18"/>
          <w:szCs w:val="18"/>
          <w:lang w:val="ru-RU"/>
        </w:rPr>
        <w:t>(при наличии)</w:t>
      </w:r>
    </w:p>
    <w:p w:rsidR="00DE1859" w:rsidRDefault="00365A75">
      <w:pPr>
        <w:pStyle w:val="Standard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</w:p>
    <w:p w:rsidR="00DE1859" w:rsidRDefault="00365A75">
      <w:pPr>
        <w:pStyle w:val="Standard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</w:t>
      </w:r>
      <w:r>
        <w:rPr>
          <w:lang w:val="ru-RU"/>
        </w:rPr>
        <w:tab/>
        <w:t>ЗАЯВЛЕНИЕ.</w:t>
      </w:r>
    </w:p>
    <w:p w:rsidR="00DE1859" w:rsidRDefault="00DE1859">
      <w:pPr>
        <w:pStyle w:val="Standard"/>
        <w:rPr>
          <w:lang w:val="ru-RU"/>
        </w:rPr>
      </w:pP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9" behindDoc="0" locked="0" layoutInCell="1" allowOverlap="1">
                <wp:simplePos x="0" y="0"/>
                <wp:positionH relativeFrom="column">
                  <wp:posOffset>2965454</wp:posOffset>
                </wp:positionH>
                <wp:positionV relativeFrom="paragraph">
                  <wp:posOffset>229230</wp:posOffset>
                </wp:positionV>
                <wp:extent cx="123828" cy="104141"/>
                <wp:effectExtent l="0" t="0" r="28572" b="10159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8" cy="10414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Фигура1" o:spid="_x0000_s1026" style="position:absolute;left:0;text-align:left;margin-left:233.5pt;margin-top:18.05pt;width:9.75pt;height:8.2pt;flip:x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" adj="-11796480,,5400" path="m,l21600,r,21600l,21600,,xe" strokeweight=".35281mm">
                <v:stroke joinstyle="miter"/>
                <v:formulas/>
                <v:path arrowok="t" o:connecttype="custom" o:connectlocs="61914,0;123828,52071;61914,104141;0,52071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2" behindDoc="0" locked="0" layoutInCell="1" allowOverlap="1">
                <wp:simplePos x="0" y="0"/>
                <wp:positionH relativeFrom="column">
                  <wp:posOffset>3942078</wp:posOffset>
                </wp:positionH>
                <wp:positionV relativeFrom="paragraph">
                  <wp:posOffset>38733</wp:posOffset>
                </wp:positionV>
                <wp:extent cx="102239" cy="125099"/>
                <wp:effectExtent l="0" t="0" r="12061" b="27301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239" cy="12509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left:0;text-align:left;margin-left:310.4pt;margin-top:3.05pt;width:8.05pt;height:9.85pt;flip:x;z-index: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" adj="-11796480,,5400" path="m,l21600,r,21600l,21600,,xe" strokeweight=".35281mm">
                <v:stroke joinstyle="miter"/>
                <v:formulas/>
                <v:path arrowok="t" o:connecttype="custom" o:connectlocs="51120,0;102239,62550;51120,125099;0,62550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3" behindDoc="1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36832</wp:posOffset>
                </wp:positionV>
                <wp:extent cx="13972" cy="142244"/>
                <wp:effectExtent l="0" t="0" r="24128" b="10156"/>
                <wp:wrapNone/>
                <wp:docPr id="3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972" cy="14224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310.05pt;margin-top:2.9pt;width:1.1pt;height:11.2pt;flip:x;z-index:-50331646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" adj="-11796480,,5400" path="m,l21600,r,21600l,21600,,xe" strokeweight=".35281mm">
                <v:stroke joinstyle="miter"/>
                <v:formulas/>
                <v:path arrowok="t" o:connecttype="custom" o:connectlocs="6986,0;13972,71122;6986,142244;0,71122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0" behindDoc="0" locked="0" layoutInCell="1" allowOverlap="1">
                <wp:simplePos x="0" y="0"/>
                <wp:positionH relativeFrom="column">
                  <wp:posOffset>4615918</wp:posOffset>
                </wp:positionH>
                <wp:positionV relativeFrom="paragraph">
                  <wp:posOffset>31683</wp:posOffset>
                </wp:positionV>
                <wp:extent cx="93982" cy="123828"/>
                <wp:effectExtent l="0" t="0" r="20318" b="28572"/>
                <wp:wrapNone/>
                <wp:docPr id="4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982" cy="12382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style="position:absolute;left:0;text-align:left;margin-left:363.45pt;margin-top:2.5pt;width:7.4pt;height:9.75pt;flip:x;z-index:1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" adj="-11796480,,5400" path="m,l21600,r,21600l,21600,,xe" strokeweight=".35281mm">
                <v:stroke joinstyle="miter"/>
                <v:formulas/>
                <v:path arrowok="t" o:connecttype="custom" o:connectlocs="46991,0;93982,61914;46991,123828;0,61914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1" behindDoc="0" locked="0" layoutInCell="1" allowOverlap="1">
                <wp:simplePos x="0" y="0"/>
                <wp:positionH relativeFrom="column">
                  <wp:posOffset>2670121</wp:posOffset>
                </wp:positionH>
                <wp:positionV relativeFrom="paragraph">
                  <wp:posOffset>19083</wp:posOffset>
                </wp:positionV>
                <wp:extent cx="127001" cy="125099"/>
                <wp:effectExtent l="0" t="0" r="25399" b="27301"/>
                <wp:wrapNone/>
                <wp:docPr id="5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7001" cy="12509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style="position:absolute;left:0;text-align:left;margin-left:210.25pt;margin-top:1.5pt;width:10pt;height:9.85pt;flip:x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" adj="-11796480,,5400" path="m,l21600,r,21600l,21600,,xe" strokeweight=".35281mm">
                <v:stroke joinstyle="miter"/>
                <v:formulas/>
                <v:path arrowok="t" o:connecttype="custom" o:connectlocs="63501,0;127001,62550;63501,125099;0,62550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column">
                  <wp:posOffset>6032516</wp:posOffset>
                </wp:positionH>
                <wp:positionV relativeFrom="paragraph">
                  <wp:posOffset>210238</wp:posOffset>
                </wp:positionV>
                <wp:extent cx="107954" cy="135258"/>
                <wp:effectExtent l="0" t="0" r="25396" b="17142"/>
                <wp:wrapNone/>
                <wp:docPr id="6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7954" cy="13525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style="position:absolute;left:0;text-align:left;margin-left:475pt;margin-top:16.55pt;width:8.5pt;height:10.65pt;flip:x;z-index: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" adj="-11796480,,5400" path="m,l21600,r,21600l,21600,,xe" strokeweight=".35281mm">
                <v:stroke joinstyle="miter"/>
                <v:formulas/>
                <v:path arrowok="t" o:connecttype="custom" o:connectlocs="53977,0;107954,67629;53977,135258;0,67629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>Прошу принять меня по очной  , очно-заочной ,, заочной  форме обучения на места, финансируемые из средств бюджета , с полным возмещением затрат , по  специальности(ям)/профессии(ям) 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_______________</w:t>
      </w:r>
      <w:r>
        <w:rPr>
          <w:lang w:val="ru-RU"/>
        </w:rPr>
        <w:t>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__________________________________________________________________________________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О себе сообщаю следующие данные: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 xml:space="preserve">число, месяц, год рождения </w:t>
      </w:r>
      <w:r>
        <w:rPr>
          <w:lang w:val="ru-RU"/>
        </w:rPr>
        <w:t>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реквизиты документа, удостоверяющего личность _________________________________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sz w:val="18"/>
          <w:szCs w:val="18"/>
          <w:lang w:val="ru-RU"/>
        </w:rPr>
        <w:t>(серия номер, когда и кем выдан)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sz w:val="18"/>
          <w:szCs w:val="18"/>
          <w:lang w:val="ru-RU"/>
        </w:rPr>
        <w:tab/>
      </w:r>
      <w:r>
        <w:rPr>
          <w:lang w:val="ru-RU"/>
        </w:rPr>
        <w:t>____________________________________________________________________________</w:t>
      </w:r>
      <w:r>
        <w:rPr>
          <w:lang w:val="ru-RU"/>
        </w:rPr>
        <w:t>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 xml:space="preserve">страховой номер индивидуального лицевого счета в системе индивидуального </w:t>
      </w:r>
      <w:r>
        <w:rPr>
          <w:lang w:val="ru-RU"/>
        </w:rPr>
        <w:tab/>
        <w:t xml:space="preserve">(персонифицированного) учета (номер страхового свидетельства обязательного пенсионного </w:t>
      </w:r>
      <w:r>
        <w:rPr>
          <w:lang w:val="ru-RU"/>
        </w:rPr>
        <w:tab/>
        <w:t>страхования 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образование: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Окончил (а) в ________ году _____________________________________________________</w:t>
      </w:r>
    </w:p>
    <w:p w:rsidR="00DE1859" w:rsidRDefault="00365A75">
      <w:pPr>
        <w:pStyle w:val="Standard"/>
        <w:jc w:val="both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12600</wp:posOffset>
                </wp:positionV>
                <wp:extent cx="106683" cy="148590"/>
                <wp:effectExtent l="0" t="0" r="26667" b="22860"/>
                <wp:wrapNone/>
                <wp:docPr id="7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683" cy="14859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style="position:absolute;left:0;text-align:left;margin-left:223.2pt;margin-top:1pt;width:8.4pt;height:11.7pt;flip:x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" adj="-11796480,,5400" path="m,l21600,r,21600l,21600,,xe" strokeweight=".35281mm">
                <v:stroke joinstyle="miter"/>
                <v:formulas/>
                <v:path arrowok="t" o:connecttype="custom" o:connectlocs="53342,0;106683,74295;53342,148590;0,74295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 xml:space="preserve">общеобразовательную организацию                                        </w:t>
      </w:r>
      <w:r>
        <w:rPr>
          <w:sz w:val="16"/>
          <w:szCs w:val="16"/>
          <w:lang w:val="ru-RU"/>
        </w:rPr>
        <w:t>(наименование школы)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1290959</wp:posOffset>
                </wp:positionH>
                <wp:positionV relativeFrom="paragraph">
                  <wp:posOffset>219236</wp:posOffset>
                </wp:positionV>
                <wp:extent cx="118113" cy="131445"/>
                <wp:effectExtent l="0" t="0" r="15237" b="20955"/>
                <wp:wrapNone/>
                <wp:docPr id="8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113" cy="1314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style="position:absolute;left:0;text-align:left;margin-left:101.65pt;margin-top:17.25pt;width:9.3pt;height:10.35pt;flip:x y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" adj="-11796480,,5400" path="m,l21600,r,21600l,21600,,xe" strokeweight=".35281mm">
                <v:stroke joinstyle="miter"/>
                <v:formulas/>
                <v:path arrowok="t" o:connecttype="custom" o:connectlocs="59057,0;118113,65723;59057,131445;0,65723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 xml:space="preserve">образовательную организацию, реализующую программы среднего </w:t>
      </w:r>
      <w:r>
        <w:rPr>
          <w:lang w:val="ru-RU"/>
        </w:rPr>
        <w:t xml:space="preserve">профессионального </w:t>
      </w:r>
      <w:r>
        <w:rPr>
          <w:lang w:val="ru-RU"/>
        </w:rPr>
        <w:tab/>
        <w:t xml:space="preserve">образования      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937442</wp:posOffset>
                </wp:positionH>
                <wp:positionV relativeFrom="paragraph">
                  <wp:posOffset>17282</wp:posOffset>
                </wp:positionV>
                <wp:extent cx="118113" cy="131445"/>
                <wp:effectExtent l="0" t="0" r="15237" b="20955"/>
                <wp:wrapNone/>
                <wp:docPr id="9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113" cy="1314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style="position:absolute;left:0;text-align:left;margin-left:73.8pt;margin-top:1.35pt;width:9.3pt;height:10.35pt;flip:x y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" adj="-11796480,,5400" path="m,l21600,r,21600l,21600,,xe" strokeweight=".35281mm">
                <v:stroke joinstyle="miter"/>
                <v:formulas/>
                <v:path arrowok="t" o:connecttype="custom" o:connectlocs="59057,0;118113,65723;59057,131445;0,65723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>другое       __________________________________________________________________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</w:t>
      </w:r>
      <w:r>
        <w:rPr>
          <w:sz w:val="18"/>
          <w:szCs w:val="18"/>
          <w:lang w:val="ru-RU"/>
        </w:rPr>
        <w:t>(наименование учебного заведения)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6652662</wp:posOffset>
                </wp:positionH>
                <wp:positionV relativeFrom="paragraph">
                  <wp:posOffset>25182</wp:posOffset>
                </wp:positionV>
                <wp:extent cx="113669" cy="142244"/>
                <wp:effectExtent l="0" t="0" r="19681" b="10156"/>
                <wp:wrapNone/>
                <wp:docPr id="10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9" cy="14224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style="position:absolute;left:0;text-align:left;margin-left:523.85pt;margin-top:2pt;width:8.95pt;height:11.2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" adj="-11796480,,5400" path="m,l21600,r,21600l,21600,,xe" strokeweight=".35281mm">
                <v:stroke joinstyle="miter"/>
                <v:formulas/>
                <v:path arrowok="t" o:connecttype="custom" o:connectlocs="56835,0;113669,71122;56835,142244;0,71122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6663598</wp:posOffset>
                </wp:positionH>
                <wp:positionV relativeFrom="paragraph">
                  <wp:posOffset>32397</wp:posOffset>
                </wp:positionV>
                <wp:extent cx="81281" cy="142244"/>
                <wp:effectExtent l="0" t="0" r="13969" b="10156"/>
                <wp:wrapNone/>
                <wp:docPr id="1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1" cy="14224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style="position:absolute;left:0;text-align:left;margin-left:524.7pt;margin-top:2.55pt;width:6.4pt;height:11.2pt;z-index: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" adj="-11796480,,5400" path="m,l21600,r,21600l,21600,,xe" strokeweight=".35281mm">
                <v:stroke joinstyle="miter"/>
                <v:formulas/>
                <v:path arrowok="t" o:connecttype="custom" o:connectlocs="40641,0;81281,71122;40641,142244;0,71122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483836</wp:posOffset>
                </wp:positionH>
                <wp:positionV relativeFrom="paragraph">
                  <wp:posOffset>213475</wp:posOffset>
                </wp:positionV>
                <wp:extent cx="118113" cy="131445"/>
                <wp:effectExtent l="0" t="0" r="15237" b="20955"/>
                <wp:wrapNone/>
                <wp:docPr id="1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113" cy="1314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style="position:absolute;left:0;text-align:left;margin-left:38.1pt;margin-top:16.8pt;width:9.3pt;height:10.35pt;flip:x y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" adj="-11796480,,5400" path="m,l21600,r,21600l,21600,,xe" strokeweight=".35281mm">
                <v:stroke joinstyle="miter"/>
                <v:formulas/>
                <v:path arrowok="t" o:connecttype="custom" o:connectlocs="59057,0;118113,65723;59057,131445;0,65723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column">
                  <wp:posOffset>1718276</wp:posOffset>
                </wp:positionH>
                <wp:positionV relativeFrom="paragraph">
                  <wp:posOffset>183602</wp:posOffset>
                </wp:positionV>
                <wp:extent cx="120015" cy="132716"/>
                <wp:effectExtent l="0" t="0" r="13335" b="19684"/>
                <wp:wrapNone/>
                <wp:docPr id="13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0015" cy="13271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style="position:absolute;left:0;text-align:left;margin-left:135.3pt;margin-top:14.45pt;width:9.45pt;height:10.45pt;flip:x y;z-index: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" adj="-11796480,,5400" path="m,l21600,r,21600l,21600,,xe" strokeweight=".35281mm">
                <v:stroke joinstyle="miter"/>
                <v:formulas/>
                <v:path arrowok="t" o:connecttype="custom" o:connectlocs="60008,0;120015,66358;60008,132716;0,66358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>Реквизиты документа о</w:t>
      </w:r>
      <w:r>
        <w:rPr>
          <w:lang w:val="ru-RU"/>
        </w:rPr>
        <w:t>б образовании и (или) об образовании и о квалификации, аттестат           диплом     , свидетельство     серия __________ № ___________________ дата выдачи _____________,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Отнесение к лицам, которым предоставлено право преимущественного или первоочередного</w:t>
      </w:r>
      <w:r>
        <w:rPr>
          <w:lang w:val="ru-RU"/>
        </w:rPr>
        <w:t xml:space="preserve"> приема в соответствии с частью 4 статьи 68 Федерального закона от 29.12.2012 № 273-ФЗ «Об образовании в Российской Федерации» (при наличии такого права) 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В общежитии: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column">
                  <wp:posOffset>2244239</wp:posOffset>
                </wp:positionH>
                <wp:positionV relativeFrom="paragraph">
                  <wp:posOffset>33119</wp:posOffset>
                </wp:positionV>
                <wp:extent cx="138431" cy="133987"/>
                <wp:effectExtent l="0" t="0" r="13969" b="18413"/>
                <wp:wrapNone/>
                <wp:docPr id="14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8431" cy="13398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style="position:absolute;left:0;text-align:left;margin-left:176.7pt;margin-top:2.6pt;width:10.9pt;height:10.55pt;flip:x y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" adj="-11796480,,5400" path="m,l21600,r,21600l,21600,,xe" strokeweight=".35281mm">
                <v:stroke joinstyle="miter"/>
                <v:formulas/>
                <v:path arrowok="t" o:connecttype="custom" o:connectlocs="69216,0;138431,66994;69216,133987;0,66994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column">
                  <wp:posOffset>1145523</wp:posOffset>
                </wp:positionH>
                <wp:positionV relativeFrom="paragraph">
                  <wp:posOffset>30595</wp:posOffset>
                </wp:positionV>
                <wp:extent cx="89538" cy="119384"/>
                <wp:effectExtent l="0" t="0" r="24762" b="13966"/>
                <wp:wrapNone/>
                <wp:docPr id="15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9538" cy="119384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style="position:absolute;left:0;text-align:left;margin-left:90.2pt;margin-top:2.4pt;width:7.05pt;height:9.4pt;flip:x y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" adj="-11796480,,5400" path="m,l21600,r,21600l,21600,,xe" strokeweight=".35281mm">
                <v:stroke joinstyle="miter"/>
                <v:formulas/>
                <v:path arrowok="t" o:connecttype="custom" o:connectlocs="44769,0;89538,59692;44769,119384;0,59692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>нуждаюсь    ,  не нуждаюсь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 xml:space="preserve">В создании </w:t>
      </w:r>
      <w:r>
        <w:rPr>
          <w:lang w:val="ru-RU"/>
        </w:rPr>
        <w:t>специальных условий при проведении вступительных испытаний в связи с инвалидностью или ограниченными возможностями здоровья: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column">
                  <wp:posOffset>677515</wp:posOffset>
                </wp:positionH>
                <wp:positionV relativeFrom="paragraph">
                  <wp:posOffset>8997</wp:posOffset>
                </wp:positionV>
                <wp:extent cx="119384" cy="132716"/>
                <wp:effectExtent l="0" t="0" r="13966" b="19684"/>
                <wp:wrapNone/>
                <wp:docPr id="16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9384" cy="132716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style="position:absolute;left:0;text-align:left;margin-left:53.35pt;margin-top:.7pt;width:9.4pt;height:10.45pt;flip:x y;z-index:1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" adj="-11796480,,5400" path="m,l21600,r,21600l,21600,,xe" strokeweight=".35281mm">
                <v:stroke joinstyle="miter"/>
                <v:formulas/>
                <v:path arrowok="t" o:connecttype="custom" o:connectlocs="59692,0;119384,66358;59692,132716;0,66358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17282</wp:posOffset>
                </wp:positionV>
                <wp:extent cx="118113" cy="131445"/>
                <wp:effectExtent l="0" t="0" r="15237" b="20955"/>
                <wp:wrapNone/>
                <wp:docPr id="17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8113" cy="1314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style="position:absolute;left:0;text-align:left;margin-left:140.4pt;margin-top:1.35pt;width:9.3pt;height:10.35pt;flip:x y;z-index:1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" adj="-11796480,,5400" path="m,l21600,r,21600l,21600,,xe" strokeweight=".35281mm">
                <v:stroke joinstyle="miter"/>
                <v:formulas/>
                <v:path arrowok="t" o:connecttype="custom" o:connectlocs="59057,0;118113,65723;59057,131445;0,65723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>нуждаюсь     , не нуждаюсь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Результаты индивидуальных достижений в соответствии с действующим законодательством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lastRenderedPageBreak/>
        <w:t xml:space="preserve">   ________</w:t>
      </w:r>
      <w:r>
        <w:rPr>
          <w:lang w:val="ru-RU"/>
        </w:rPr>
        <w:t>____________________________________________________________________________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 ____________________________________________________________________________________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Наличие договора о целевом обучении (заявки на заключение договора о целевом обучении)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 </w:t>
      </w:r>
      <w:r>
        <w:rPr>
          <w:lang w:val="ru-RU"/>
        </w:rPr>
        <w:t>____________________________________________________________________________________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 ____________________________________________________________________________________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Контакты родителя (законного представителя)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Мать: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-фамилия, имя, отчество ______</w:t>
      </w:r>
      <w:r>
        <w:rPr>
          <w:lang w:val="ru-RU"/>
        </w:rPr>
        <w:t>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-адрес регистрации 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-место работы, контактный телефон  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 _________________________</w:t>
      </w:r>
      <w:r>
        <w:rPr>
          <w:lang w:val="ru-RU"/>
        </w:rPr>
        <w:t>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Отец: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-фамилия, имя, отчество 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>-адрес регистрации __________________________________________________________________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-место работы, </w:t>
      </w:r>
      <w:r>
        <w:rPr>
          <w:lang w:val="ru-RU"/>
        </w:rPr>
        <w:t>контактный телефон  ___________________________________________________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 xml:space="preserve"> __________________________________________________________________________________</w:t>
      </w:r>
    </w:p>
    <w:p w:rsidR="00DE1859" w:rsidRDefault="00DE1859">
      <w:pPr>
        <w:pStyle w:val="Standard"/>
        <w:jc w:val="both"/>
        <w:rPr>
          <w:lang w:val="ru-RU"/>
        </w:rPr>
      </w:pPr>
    </w:p>
    <w:p w:rsidR="00DE1859" w:rsidRDefault="00DE1859">
      <w:pPr>
        <w:pStyle w:val="Standard"/>
        <w:jc w:val="both"/>
        <w:rPr>
          <w:lang w:val="ru-RU"/>
        </w:rPr>
      </w:pP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 xml:space="preserve">«___» _____________ 20 ___ г.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Подпись ________________</w:t>
      </w:r>
    </w:p>
    <w:p w:rsidR="00DE1859" w:rsidRDefault="00DE1859">
      <w:pPr>
        <w:pStyle w:val="Standard"/>
        <w:jc w:val="both"/>
        <w:rPr>
          <w:lang w:val="ru-RU"/>
        </w:rPr>
      </w:pP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Согласен(на) на обработку полученны</w:t>
      </w:r>
      <w:r>
        <w:rPr>
          <w:lang w:val="ru-RU"/>
        </w:rPr>
        <w:t>х в связи с приемом в образовательную организацию своих персональных данных в порядке, установленном Федеральным законом от 27.07.2006г. № 152-ФЗ «О персональных данных».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Подпись _______________________</w:t>
      </w: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6" behindDoc="0" locked="0" layoutInCell="1" allowOverlap="1">
                <wp:simplePos x="0" y="0"/>
                <wp:positionH relativeFrom="column">
                  <wp:posOffset>4256998</wp:posOffset>
                </wp:positionH>
                <wp:positionV relativeFrom="paragraph">
                  <wp:posOffset>19796</wp:posOffset>
                </wp:positionV>
                <wp:extent cx="146688" cy="149861"/>
                <wp:effectExtent l="0" t="0" r="24762" b="21589"/>
                <wp:wrapNone/>
                <wp:docPr id="18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688" cy="14986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style="position:absolute;left:0;text-align:left;margin-left:335.2pt;margin-top:1.55pt;width:11.55pt;height:11.8pt;flip:x;z-index: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" adj="-11796480,,5400" path="m,l21600,r,21600l,21600,,xe" strokeweight=".35281mm">
                <v:stroke joinstyle="miter"/>
                <v:formulas/>
                <v:path arrowok="t" o:connecttype="custom" o:connectlocs="73344,0;146688,74931;73344,149861;0,74931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17" behindDoc="0" locked="0" layoutInCell="1" allowOverlap="1">
                <wp:simplePos x="0" y="0"/>
                <wp:positionH relativeFrom="column">
                  <wp:posOffset>5209556</wp:posOffset>
                </wp:positionH>
                <wp:positionV relativeFrom="paragraph">
                  <wp:posOffset>19796</wp:posOffset>
                </wp:positionV>
                <wp:extent cx="106683" cy="148590"/>
                <wp:effectExtent l="0" t="0" r="26667" b="22860"/>
                <wp:wrapNone/>
                <wp:docPr id="19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683" cy="14859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E1859" w:rsidRDefault="00DE1859"/>
                        </w:txbxContent>
                      </wps:txbx>
                      <wps:bodyPr vert="horz" wrap="non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style="position:absolute;left:0;text-align:left;margin-left:410.2pt;margin-top:1.55pt;width:8.4pt;height:11.7pt;flip:x;z-index:1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" adj="-11796480,,5400" path="m,l21600,r,21600l,21600,,xe" strokeweight=".35281mm">
                <v:stroke joinstyle="miter"/>
                <v:formulas/>
                <v:path arrowok="t" o:connecttype="custom" o:connectlocs="53342,0;106683,74295;53342,148590;0,74295" o:connectangles="270,0,90,180" textboxrect="0,0,21600,21600"/>
                <v:textbox inset="0,0,0,0">
                  <w:txbxContent>
                    <w:p w:rsidR="00DE1859" w:rsidRDefault="00DE1859"/>
                  </w:txbxContent>
                </v:textbox>
              </v:shape>
            </w:pict>
          </mc:Fallback>
        </mc:AlternateContent>
      </w:r>
      <w:r>
        <w:rPr>
          <w:lang w:val="ru-RU"/>
        </w:rPr>
        <w:tab/>
        <w:t>Среднее профессиональное образование получа</w:t>
      </w:r>
      <w:r>
        <w:rPr>
          <w:lang w:val="ru-RU"/>
        </w:rPr>
        <w:t xml:space="preserve">ю впервые  ,, не впервые  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Подпись ______________________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С уставом образовательной организации, с лицензией на осуществление образовательной деятельности, свидетельством о государственной аккредитации по образовательным программам и приложениями к ним п</w:t>
      </w:r>
      <w:r>
        <w:rPr>
          <w:lang w:val="ru-RU"/>
        </w:rPr>
        <w:t>о выбранной специальности, профессии,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</w:t>
      </w:r>
      <w:r>
        <w:rPr>
          <w:lang w:val="ru-RU"/>
        </w:rPr>
        <w:t>бщего пользования).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Подпись ____________________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С датой предоставления оригинала документа об образовании и (или) документа об образование и о квалификации ознакомлен(на) (в том числе через информационные системы общего пользования).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Подпись __________</w:t>
      </w:r>
      <w:r>
        <w:rPr>
          <w:lang w:val="ru-RU"/>
        </w:rPr>
        <w:t>_______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</w:t>
      </w:r>
      <w:r>
        <w:rPr>
          <w:lang w:val="ru-RU"/>
        </w:rPr>
        <w:t>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</w:t>
      </w:r>
      <w:r>
        <w:rPr>
          <w:lang w:val="ru-RU"/>
        </w:rPr>
        <w:t>).</w:t>
      </w: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Подпись  __________________</w:t>
      </w:r>
    </w:p>
    <w:p w:rsidR="00DE1859" w:rsidRDefault="00DE1859">
      <w:pPr>
        <w:pStyle w:val="Standard"/>
        <w:jc w:val="both"/>
        <w:rPr>
          <w:lang w:val="ru-RU"/>
        </w:rPr>
      </w:pPr>
    </w:p>
    <w:p w:rsidR="00DE1859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>Документы прилагаются.</w:t>
      </w:r>
    </w:p>
    <w:p w:rsidR="00DE1859" w:rsidRDefault="00365A75">
      <w:pPr>
        <w:pStyle w:val="Standard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</w:p>
    <w:p w:rsidR="00DE1859" w:rsidRDefault="00365A75">
      <w:pPr>
        <w:pStyle w:val="Standard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                                                                                            </w:t>
      </w:r>
    </w:p>
    <w:p w:rsidR="00DE1859" w:rsidRDefault="00DE1859">
      <w:pPr>
        <w:pStyle w:val="Standard"/>
        <w:jc w:val="both"/>
        <w:rPr>
          <w:lang w:val="ru-RU"/>
        </w:rPr>
      </w:pPr>
    </w:p>
    <w:p w:rsidR="00DE1859" w:rsidRPr="00AB5FB6" w:rsidRDefault="00365A75">
      <w:pPr>
        <w:pStyle w:val="Standard"/>
        <w:jc w:val="both"/>
        <w:rPr>
          <w:lang w:val="ru-RU"/>
        </w:rPr>
      </w:pPr>
      <w:r>
        <w:rPr>
          <w:lang w:val="ru-RU"/>
        </w:rPr>
        <w:tab/>
        <w:t xml:space="preserve">Секретарь приемной комиссии </w:t>
      </w:r>
      <w:r>
        <w:rPr>
          <w:sz w:val="20"/>
          <w:szCs w:val="20"/>
          <w:lang w:val="ru-RU"/>
        </w:rPr>
        <w:t xml:space="preserve"> ______________       _______________________________</w:t>
      </w:r>
    </w:p>
    <w:p w:rsidR="00DE1859" w:rsidRDefault="00365A75">
      <w:pPr>
        <w:pStyle w:val="Standard"/>
        <w:jc w:val="both"/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</w:t>
      </w:r>
      <w:r>
        <w:rPr>
          <w:sz w:val="16"/>
          <w:szCs w:val="16"/>
          <w:lang w:val="ru-RU"/>
        </w:rPr>
        <w:t>(подпись)                               (расшифровка подписи)</w:t>
      </w:r>
    </w:p>
    <w:sectPr w:rsidR="00DE1859">
      <w:pgSz w:w="12240" w:h="15840"/>
      <w:pgMar w:top="477" w:right="676" w:bottom="6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75" w:rsidRDefault="00365A75">
      <w:r>
        <w:separator/>
      </w:r>
    </w:p>
  </w:endnote>
  <w:endnote w:type="continuationSeparator" w:id="0">
    <w:p w:rsidR="00365A75" w:rsidRDefault="0036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75" w:rsidRDefault="00365A75">
      <w:r>
        <w:rPr>
          <w:color w:val="000000"/>
        </w:rPr>
        <w:separator/>
      </w:r>
    </w:p>
  </w:footnote>
  <w:footnote w:type="continuationSeparator" w:id="0">
    <w:p w:rsidR="00365A75" w:rsidRDefault="00365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E1859"/>
    <w:rsid w:val="00365A75"/>
    <w:rsid w:val="00AB5FB6"/>
    <w:rsid w:val="00DE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8818D-B955-4537-A62C-C5DCDBC0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2</cp:revision>
  <cp:lastPrinted>2024-06-14T08:46:00Z</cp:lastPrinted>
  <dcterms:created xsi:type="dcterms:W3CDTF">2026-04-29T08:12:00Z</dcterms:created>
  <dcterms:modified xsi:type="dcterms:W3CDTF">2026-04-29T08:12:00Z</dcterms:modified>
</cp:coreProperties>
</file>